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751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751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751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751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751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751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751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751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751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751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751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751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751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7513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7513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751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235 410 000 000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57513C" w:rsidRDefault="0057513C" w:rsidP="0057513C">
            <w:pPr>
              <w:ind w:firstLine="0"/>
              <w:jc w:val="center"/>
              <w:rPr>
                <w:sz w:val="24"/>
              </w:rPr>
            </w:pPr>
            <w:r>
              <w:t>10</w:t>
            </w:r>
            <w:r>
              <w:rPr>
                <w:lang w:val="en-US"/>
              </w:rPr>
              <w:t>,</w:t>
            </w:r>
            <w:r>
              <w:t>6144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751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7513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3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7513C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751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7513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751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751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2015-09-17T06:13:00Z</cp:lastPrinted>
  <dcterms:created xsi:type="dcterms:W3CDTF">2015-09-17T06:12:00Z</dcterms:created>
  <dcterms:modified xsi:type="dcterms:W3CDTF">2015-09-17T06:15:00Z</dcterms:modified>
</cp:coreProperties>
</file>