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C549B" w:rsidRPr="00435E96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521" w:type="dxa"/>
            <w:vAlign w:val="center"/>
          </w:tcPr>
          <w:p w:rsidR="003C549B" w:rsidRPr="002113E5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11.12.2017</w:t>
            </w:r>
          </w:p>
        </w:tc>
      </w:tr>
      <w:tr w:rsidR="003C549B" w:rsidRPr="00B237E3" w:rsidTr="00220CBE">
        <w:trPr>
          <w:trHeight w:val="1036"/>
        </w:trPr>
        <w:tc>
          <w:tcPr>
            <w:tcW w:w="6379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C549B" w:rsidRPr="000B3557" w:rsidRDefault="00220C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2017330</w:t>
            </w:r>
          </w:p>
        </w:tc>
      </w:tr>
      <w:tr w:rsidR="003C549B" w:rsidRPr="00B237E3" w:rsidTr="00220CBE">
        <w:trPr>
          <w:trHeight w:val="1036"/>
        </w:trPr>
        <w:tc>
          <w:tcPr>
            <w:tcW w:w="6379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220CBE">
        <w:trPr>
          <w:trHeight w:val="1036"/>
        </w:trPr>
        <w:tc>
          <w:tcPr>
            <w:tcW w:w="6379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F75869">
              <w:lastRenderedPageBreak/>
              <w:t>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220CBE">
        <w:trPr>
          <w:trHeight w:val="1036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20C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220CBE">
        <w:trPr>
          <w:trHeight w:val="413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521" w:type="dxa"/>
            <w:vAlign w:val="center"/>
          </w:tcPr>
          <w:p w:rsidR="003C549B" w:rsidRPr="002113E5" w:rsidRDefault="00220CB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171884" w:rsidRDefault="00220C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11.12.2017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C549B" w:rsidRPr="002113E5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12.12.2017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521" w:type="dxa"/>
            <w:vAlign w:val="center"/>
          </w:tcPr>
          <w:p w:rsidR="003C549B" w:rsidRPr="002113E5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7,84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8D0AC1" w:rsidRDefault="00220CB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C549B" w:rsidRPr="002113E5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220CB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521" w:type="dxa"/>
            <w:vAlign w:val="center"/>
          </w:tcPr>
          <w:p w:rsidR="003C549B" w:rsidRPr="002113E5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521" w:type="dxa"/>
            <w:vAlign w:val="center"/>
          </w:tcPr>
          <w:p w:rsidR="003C549B" w:rsidRPr="002113E5" w:rsidRDefault="00220CBE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220CBE">
        <w:trPr>
          <w:trHeight w:val="55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F24CA9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220CBE">
        <w:trPr>
          <w:trHeight w:val="85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521" w:type="dxa"/>
            <w:vAlign w:val="center"/>
          </w:tcPr>
          <w:p w:rsidR="003C549B" w:rsidRPr="00311ADA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521" w:type="dxa"/>
            <w:vAlign w:val="center"/>
          </w:tcPr>
          <w:p w:rsidR="003C549B" w:rsidRPr="005D63E4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20CBE">
        <w:trPr>
          <w:trHeight w:val="397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521" w:type="dxa"/>
            <w:vAlign w:val="center"/>
          </w:tcPr>
          <w:p w:rsidR="003C549B" w:rsidRPr="00AD1542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220CBE">
        <w:trPr>
          <w:trHeight w:val="511"/>
        </w:trPr>
        <w:tc>
          <w:tcPr>
            <w:tcW w:w="6379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C549B" w:rsidRPr="002113E5" w:rsidRDefault="00220CB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220CB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C549B" w:rsidRPr="001526FF" w:rsidRDefault="00220C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220CB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C549B" w:rsidRPr="001526FF" w:rsidRDefault="00220C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220CB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C549B" w:rsidRPr="005E2657" w:rsidRDefault="00220C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220CBE">
        <w:trPr>
          <w:trHeight w:val="397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</w:t>
            </w:r>
            <w:r w:rsidRPr="003F5420">
              <w:rPr>
                <w:szCs w:val="28"/>
              </w:rPr>
              <w:lastRenderedPageBreak/>
              <w:t xml:space="preserve">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C549B" w:rsidRPr="00834AE5" w:rsidRDefault="00220CB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11.20</w:t>
            </w:r>
          </w:p>
        </w:tc>
      </w:tr>
      <w:tr w:rsidR="003C549B" w:rsidRPr="002113E5" w:rsidTr="00220CBE">
        <w:trPr>
          <w:trHeight w:val="794"/>
        </w:trPr>
        <w:tc>
          <w:tcPr>
            <w:tcW w:w="6379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C549B" w:rsidRPr="00572C7E" w:rsidRDefault="00220C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220CBE">
        <w:trPr>
          <w:trHeight w:val="794"/>
        </w:trPr>
        <w:tc>
          <w:tcPr>
            <w:tcW w:w="6379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C549B" w:rsidRPr="00DC24B9" w:rsidRDefault="00220CB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220CBE">
        <w:trPr>
          <w:trHeight w:val="794"/>
        </w:trPr>
        <w:tc>
          <w:tcPr>
            <w:tcW w:w="6379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521" w:type="dxa"/>
            <w:vAlign w:val="center"/>
          </w:tcPr>
          <w:p w:rsidR="003C549B" w:rsidRPr="005F1F0D" w:rsidRDefault="00220CB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220CBE">
        <w:trPr>
          <w:trHeight w:val="794"/>
        </w:trPr>
        <w:tc>
          <w:tcPr>
            <w:tcW w:w="6379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C549B" w:rsidRPr="003A713F" w:rsidRDefault="00220CB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CC25D2" w:rsidRDefault="00220C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20C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232 918 000 000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20C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232 918 000 000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521" w:type="dxa"/>
            <w:vAlign w:val="center"/>
          </w:tcPr>
          <w:p w:rsidR="003C549B" w:rsidRPr="0065185C" w:rsidRDefault="00220C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232 918 000 000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C549B" w:rsidRPr="0065185C" w:rsidRDefault="00220C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7,8415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20C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7,8401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521" w:type="dxa"/>
            <w:vAlign w:val="center"/>
          </w:tcPr>
          <w:p w:rsidR="003C549B" w:rsidRPr="0065185C" w:rsidRDefault="00220CB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7,8505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521" w:type="dxa"/>
            <w:vAlign w:val="center"/>
          </w:tcPr>
          <w:p w:rsidR="003C549B" w:rsidRPr="0065185C" w:rsidRDefault="00220C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220CBE">
        <w:trPr>
          <w:trHeight w:val="397"/>
        </w:trPr>
        <w:tc>
          <w:tcPr>
            <w:tcW w:w="6379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C549B" w:rsidRPr="0065185C" w:rsidRDefault="00220CB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0CBE"/>
    <w:rsid w:val="0006322A"/>
    <w:rsid w:val="00096875"/>
    <w:rsid w:val="000B3557"/>
    <w:rsid w:val="000B56EB"/>
    <w:rsid w:val="000E5903"/>
    <w:rsid w:val="001526FF"/>
    <w:rsid w:val="00171884"/>
    <w:rsid w:val="00220CBE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2017-12-12T10:59:00Z</dcterms:created>
  <dcterms:modified xsi:type="dcterms:W3CDTF">2017-12-12T11:00:00Z</dcterms:modified>
</cp:coreProperties>
</file>