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967C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967C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967C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967C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967C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967C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967C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967C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967C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967C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967C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967C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967C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967C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967C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967C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215 660 000 000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967C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4967C0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7C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967C0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2015-11-05T08:40:00Z</dcterms:created>
  <dcterms:modified xsi:type="dcterms:W3CDTF">2015-11-05T08:41:00Z</dcterms:modified>
</cp:coreProperties>
</file>