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C6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C6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28.07.2016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C6E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2016162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C6E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C6E0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C6E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C6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C6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C6E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C6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C6E0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C6E0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C6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C6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C6E0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C6E0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C6E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C6E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C6E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C6E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C6E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C6E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C6E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C6E0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C6E0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C6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10,0152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C6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C6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C6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C6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10,0713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C6E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10,0152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C6E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C6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C6E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C6E06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E06"/>
    <w:rsid w:val="0006322A"/>
    <w:rsid w:val="00096875"/>
    <w:rsid w:val="000B3557"/>
    <w:rsid w:val="000B56EB"/>
    <w:rsid w:val="000C6E06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C6E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C6E0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C6E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C6E0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2016-07-28T12:51:00Z</cp:lastPrinted>
  <dcterms:created xsi:type="dcterms:W3CDTF">2016-07-28T12:51:00Z</dcterms:created>
  <dcterms:modified xsi:type="dcterms:W3CDTF">2016-07-28T12:52:00Z</dcterms:modified>
</cp:coreProperties>
</file>