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65B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65B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65BF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2016131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65BF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65BF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65BF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65B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65B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65BF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65B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65BF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65BF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65B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65B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65BF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65BF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65B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65BF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65BF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65BF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65BF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65BF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65BF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65BF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65BF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65B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65B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96 587 578 338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65B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96 587 578 338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65B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96 587 578 338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65B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10,0174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65BF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65BF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65B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65B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65BF3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BF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65BF3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65B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65BF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65B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65BF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2016-06-23T08:29:00Z</cp:lastPrinted>
  <dcterms:created xsi:type="dcterms:W3CDTF">2016-06-23T08:29:00Z</dcterms:created>
  <dcterms:modified xsi:type="dcterms:W3CDTF">2016-06-23T08:30:00Z</dcterms:modified>
</cp:coreProperties>
</file>