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E56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E56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01.02.2018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E56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56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E568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E56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E56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E56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568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E56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E56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E568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E56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E5681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E56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E56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E568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E568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E56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E56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E56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E568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E56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E568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E568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E568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E56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56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56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56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E56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56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568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E56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E568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1E5681">
      <w:pPr>
        <w:ind w:firstLine="0"/>
        <w:rPr>
          <w:szCs w:val="28"/>
        </w:rPr>
      </w:pPr>
    </w:p>
    <w:sectPr w:rsidR="00232B0E" w:rsidSect="001E568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681"/>
    <w:rsid w:val="0006322A"/>
    <w:rsid w:val="00096875"/>
    <w:rsid w:val="000B3557"/>
    <w:rsid w:val="000B56EB"/>
    <w:rsid w:val="000E5903"/>
    <w:rsid w:val="001526FF"/>
    <w:rsid w:val="00171884"/>
    <w:rsid w:val="001E5681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2018-02-02T10:48:00Z</dcterms:created>
  <dcterms:modified xsi:type="dcterms:W3CDTF">2018-02-02T10:51:00Z</dcterms:modified>
</cp:coreProperties>
</file>