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AA4BF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AA4BF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22.07.2016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AA4BF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2016157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A4BF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AA4BF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AA4BF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22.07.2016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AA4BF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AA4BF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A4BF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AA4BF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AA4BF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AA4BF7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AA4BF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AA4BF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AA4BF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AA4BF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AA4BF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AA4BF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AA4BF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AA4BF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AA4BF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AA4BF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AA4BF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AA4BF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AA4BF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AA4BF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A4BF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146 000 000 000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A4BF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146 000 000 000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A4BF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146 000 000 000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AA4BF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10,0015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A4BF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A4BF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10,0350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AA4BF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AA4BF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AA4BF7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BF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A4BF7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2016-07-22T08:28:00Z</cp:lastPrinted>
  <dcterms:created xsi:type="dcterms:W3CDTF">2016-07-22T08:28:00Z</dcterms:created>
  <dcterms:modified xsi:type="dcterms:W3CDTF">2016-07-22T08:29:00Z</dcterms:modified>
</cp:coreProperties>
</file>