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B27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B27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B27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2016179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B27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B275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B27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B27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B27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B27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B27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B275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B275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B27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B275A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B275A">
        <w:trPr>
          <w:trHeight w:val="545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B27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B275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B275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B27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B27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B27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B275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B27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B275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B275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B275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B275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B27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B27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175 500 000 000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B27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B27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B27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B275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B275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B27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B27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B275A">
      <w:pPr>
        <w:ind w:firstLine="0"/>
        <w:rPr>
          <w:szCs w:val="28"/>
        </w:rPr>
      </w:pPr>
      <w:bookmarkStart w:id="0" w:name="_GoBack"/>
      <w:bookmarkEnd w:id="0"/>
    </w:p>
    <w:sectPr w:rsidR="00232B0E" w:rsidSect="002B275A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75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B275A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2016-08-18T08:27:00Z</dcterms:created>
  <dcterms:modified xsi:type="dcterms:W3CDTF">2016-08-18T08:29:00Z</dcterms:modified>
</cp:coreProperties>
</file>