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690A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690A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27.12.2018</w:t>
            </w:r>
          </w:p>
        </w:tc>
      </w:tr>
      <w:tr w:rsidR="00323E66" w:rsidRPr="00CC5818" w:rsidTr="00690A16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2018367</w:t>
            </w:r>
          </w:p>
        </w:tc>
      </w:tr>
      <w:tr w:rsidR="00323E66" w:rsidRPr="00CC5818" w:rsidTr="00690A16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690A16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690A16">
        <w:trPr>
          <w:trHeight w:val="46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690A16">
        <w:trPr>
          <w:trHeight w:val="1036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20 000 000 000</w:t>
            </w:r>
          </w:p>
        </w:tc>
      </w:tr>
      <w:tr w:rsidR="00323E66" w:rsidRPr="00CC5818" w:rsidTr="00690A16">
        <w:trPr>
          <w:trHeight w:val="41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</w:tr>
      <w:tr w:rsidR="00323E66" w:rsidRPr="00CC5818" w:rsidTr="00690A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28.12.2018</w:t>
            </w:r>
          </w:p>
        </w:tc>
      </w:tr>
      <w:tr w:rsidR="00323E66" w:rsidRPr="00CC5818" w:rsidTr="00690A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05.04.2019</w:t>
            </w:r>
          </w:p>
        </w:tc>
      </w:tr>
      <w:tr w:rsidR="00323E66" w:rsidRPr="00CC5818" w:rsidTr="00690A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690A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7,38</w:t>
            </w:r>
          </w:p>
        </w:tc>
      </w:tr>
      <w:tr w:rsidR="00323E66" w:rsidRPr="00CC5818" w:rsidTr="00690A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690A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690A16">
        <w:trPr>
          <w:trHeight w:val="397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690A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690A16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690A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690A16">
        <w:trPr>
          <w:trHeight w:val="732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690A16">
        <w:trPr>
          <w:trHeight w:val="85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690A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690A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23E66" w:rsidRPr="00CC5818" w:rsidTr="00690A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690A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690A16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690A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23E66" w:rsidRPr="00CC5818" w:rsidRDefault="00690A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690A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690A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690A1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690A16">
        <w:trPr>
          <w:trHeight w:val="794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690A16">
        <w:trPr>
          <w:trHeight w:val="65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690A16">
        <w:trPr>
          <w:trHeight w:val="579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690A16">
        <w:trPr>
          <w:trHeight w:val="54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690A1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7,3800</w:t>
            </w:r>
          </w:p>
        </w:tc>
      </w:tr>
      <w:tr w:rsidR="00323E66" w:rsidRPr="00CC5818" w:rsidTr="00690A1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 w:val="24"/>
              </w:rPr>
            </w:pPr>
            <w:r>
              <w:t>34 200 000 000</w:t>
            </w:r>
          </w:p>
        </w:tc>
      </w:tr>
      <w:tr w:rsidR="00323E66" w:rsidRPr="00CC5818" w:rsidTr="00690A1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 w:val="24"/>
              </w:rPr>
            </w:pPr>
            <w:r>
              <w:t>20 000 000 000</w:t>
            </w:r>
          </w:p>
        </w:tc>
      </w:tr>
      <w:tr w:rsidR="00323E66" w:rsidRPr="00CC5818" w:rsidTr="00690A1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 w:val="24"/>
              </w:rPr>
            </w:pPr>
            <w:r>
              <w:t>20 000 000 000</w:t>
            </w:r>
          </w:p>
        </w:tc>
      </w:tr>
      <w:tr w:rsidR="00323E66" w:rsidRPr="00CC5818" w:rsidTr="00690A1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 w:val="24"/>
              </w:rPr>
            </w:pPr>
            <w:r>
              <w:t>7,4204</w:t>
            </w:r>
          </w:p>
        </w:tc>
      </w:tr>
      <w:tr w:rsidR="00323E66" w:rsidRPr="00CC5818" w:rsidTr="00690A1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7,3800</w:t>
            </w:r>
          </w:p>
        </w:tc>
      </w:tr>
      <w:tr w:rsidR="00323E66" w:rsidRPr="00CC5818" w:rsidTr="00690A1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7,5300</w:t>
            </w:r>
          </w:p>
        </w:tc>
      </w:tr>
      <w:tr w:rsidR="00323E66" w:rsidRPr="00CC5818" w:rsidTr="00690A1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690A1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690A1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690A16" w:rsidP="00690A16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A16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3F7230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90A16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51AE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2019-01-09T15:16:00Z</dcterms:created>
  <dcterms:modified xsi:type="dcterms:W3CDTF">2019-01-09T15:17:00Z</dcterms:modified>
</cp:coreProperties>
</file>