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09.06.2015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901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01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901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09.06.2015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10.06.2015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901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901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901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901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3901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3901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901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901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901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901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901D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901D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104 450 000 000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12,5301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901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1D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01D4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2015-06-11T12:27:00Z</dcterms:created>
  <dcterms:modified xsi:type="dcterms:W3CDTF">2015-06-11T12:28:00Z</dcterms:modified>
</cp:coreProperties>
</file>