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C0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0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C0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0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C0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C0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C0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C0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C0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C0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C0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C0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C0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C03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C03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C0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C032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3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32E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2016-04-05T08:46:00Z</cp:lastPrinted>
  <dcterms:created xsi:type="dcterms:W3CDTF">2016-04-05T08:44:00Z</dcterms:created>
  <dcterms:modified xsi:type="dcterms:W3CDTF">2016-04-05T08:47:00Z</dcterms:modified>
</cp:coreProperties>
</file>