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D16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D16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D16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2016011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D16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407FF7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</w:t>
            </w:r>
            <w:bookmarkStart w:id="0" w:name="_GoBack"/>
            <w:bookmarkEnd w:id="0"/>
            <w:r w:rsidRPr="00271B02">
              <w:rPr>
                <w:szCs w:val="28"/>
              </w:rPr>
              <w:t>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D16F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D16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D16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D16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D16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D16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D16F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D16F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D16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D16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D16F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D16F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D16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D16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D16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D16F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D16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D16F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D16F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D16F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D16F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D16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D16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52 240 000 000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D16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52 240 000 000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D16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52 240 000 000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D16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10,6992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D16F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D16F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11,7210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D16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D16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D16F9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6F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3D16F9"/>
    <w:rsid w:val="004002BC"/>
    <w:rsid w:val="00407FF7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475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dcterms:created xsi:type="dcterms:W3CDTF">2016-01-28T06:17:00Z</dcterms:created>
  <dcterms:modified xsi:type="dcterms:W3CDTF">2016-01-28T06:19:00Z</dcterms:modified>
</cp:coreProperties>
</file>