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E40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E40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04.08.2016</w:t>
            </w:r>
          </w:p>
        </w:tc>
      </w:tr>
      <w:tr w:rsidR="003C549B" w:rsidRPr="00B237E3" w:rsidTr="003E40C8">
        <w:trPr>
          <w:trHeight w:val="451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E40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2016168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E40C8">
        <w:trPr>
          <w:trHeight w:val="51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E40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E40C8">
        <w:trPr>
          <w:trHeight w:val="510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E40C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E40C8">
        <w:trPr>
          <w:trHeight w:val="51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E40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05.08.2016</w:t>
            </w:r>
          </w:p>
        </w:tc>
      </w:tr>
      <w:tr w:rsidR="003C549B" w:rsidRPr="002113E5" w:rsidTr="003E40C8">
        <w:trPr>
          <w:trHeight w:val="51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E40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12.08.2016</w:t>
            </w:r>
          </w:p>
        </w:tc>
      </w:tr>
      <w:tr w:rsidR="003C549B" w:rsidRPr="002113E5" w:rsidTr="003E40C8">
        <w:trPr>
          <w:trHeight w:val="510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E40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E40C8">
        <w:trPr>
          <w:trHeight w:val="51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E40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E40C8">
        <w:trPr>
          <w:trHeight w:val="51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E40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E40C8">
        <w:trPr>
          <w:trHeight w:val="51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E40C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E40C8">
        <w:trPr>
          <w:trHeight w:val="51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E40C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E40C8">
        <w:trPr>
          <w:trHeight w:val="51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E40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E40C8">
        <w:trPr>
          <w:trHeight w:val="51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E40C8">
        <w:trPr>
          <w:trHeight w:val="51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E40C8">
        <w:trPr>
          <w:trHeight w:val="510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E40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E40C8">
        <w:trPr>
          <w:trHeight w:val="51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E40C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E40C8">
        <w:trPr>
          <w:trHeight w:val="51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E40C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E40C8">
        <w:trPr>
          <w:trHeight w:val="51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E40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E40C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E40C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E40C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E40C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E40C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E40C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E40C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E40C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E40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E40C8" w:rsidP="003E40C8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281 </w:t>
            </w:r>
            <w:r>
              <w:t>10</w:t>
            </w:r>
            <w:r>
              <w:rPr>
                <w:lang w:val="en-US"/>
              </w:rPr>
              <w:t>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E40C8" w:rsidP="003E40C8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</w:t>
            </w:r>
            <w:r>
              <w:t>300</w:t>
            </w:r>
            <w:r>
              <w:rPr>
                <w:lang w:val="en-US"/>
              </w:rPr>
              <w:t>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E40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9E72A8" w:rsidRDefault="003E40C8" w:rsidP="009E72A8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</w:t>
            </w:r>
            <w:r w:rsidR="009E72A8">
              <w:t>1006</w:t>
            </w:r>
            <w:bookmarkStart w:id="0" w:name="_GoBack"/>
            <w:bookmarkEnd w:id="0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E40C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E40C8" w:rsidP="003E40C8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</w:t>
            </w:r>
            <w:r>
              <w:t>11</w:t>
            </w:r>
            <w:r>
              <w:rPr>
                <w:lang w:val="en-US"/>
              </w:rPr>
              <w:t>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3E40C8" w:rsidRDefault="003E40C8" w:rsidP="00232B0E">
            <w:pPr>
              <w:ind w:firstLine="0"/>
              <w:jc w:val="center"/>
              <w:rPr>
                <w:sz w:val="24"/>
              </w:rPr>
            </w:pPr>
            <w: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E40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232B0E" w:rsidRDefault="00232B0E" w:rsidP="003E40C8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0C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3E40C8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9E72A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32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2016-08-04T12:52:00Z</cp:lastPrinted>
  <dcterms:created xsi:type="dcterms:W3CDTF">2016-08-04T12:39:00Z</dcterms:created>
  <dcterms:modified xsi:type="dcterms:W3CDTF">2016-08-04T13:11:00Z</dcterms:modified>
</cp:coreProperties>
</file>