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C5A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C5A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C5AB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2017009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C5AB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C5AB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C5AB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C5A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C5A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C5AB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C5A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C5AB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C5AB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C5A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C5A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C5AB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C5AB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C5AB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C5AB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C5AB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C5AB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C5AB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C5AB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C5AB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C5AB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C5AB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C5AB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C5AB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347 738 000 000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C5AB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C5AB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C5AB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9,5233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C5AB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C5AB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C5AB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C5AB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BC5AB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AB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C5AB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2017-01-17T08:23:00Z</cp:lastPrinted>
  <dcterms:created xsi:type="dcterms:W3CDTF">2017-01-17T08:23:00Z</dcterms:created>
  <dcterms:modified xsi:type="dcterms:W3CDTF">2017-01-17T08:24:00Z</dcterms:modified>
</cp:coreProperties>
</file>