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42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2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42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2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42D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42D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42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42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42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42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42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42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42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42D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42D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71 764 000 000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71 764 000 000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71 764 000 000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9,5086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42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42D9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D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2D94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2017-01-23T08:32:00Z</cp:lastPrinted>
  <dcterms:created xsi:type="dcterms:W3CDTF">2017-01-23T08:31:00Z</dcterms:created>
  <dcterms:modified xsi:type="dcterms:W3CDTF">2017-01-23T08:32:00Z</dcterms:modified>
</cp:coreProperties>
</file>