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1F3B7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1F3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1F3B7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1F3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27.02.2018</w:t>
            </w:r>
          </w:p>
        </w:tc>
      </w:tr>
      <w:tr w:rsidR="003C549B" w:rsidRPr="00B237E3" w:rsidTr="001F3B7D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1F3B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2018049</w:t>
            </w:r>
          </w:p>
        </w:tc>
      </w:tr>
      <w:tr w:rsidR="003C549B" w:rsidRPr="00B237E3" w:rsidTr="001F3B7D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1F3B7D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1F3B7D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1F3B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1F3B7D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1F3B7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1F3B7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1F3B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27.02.2018</w:t>
            </w:r>
          </w:p>
        </w:tc>
      </w:tr>
      <w:tr w:rsidR="003C549B" w:rsidRPr="002113E5" w:rsidTr="001F3B7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1F3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28.02.2018</w:t>
            </w:r>
          </w:p>
        </w:tc>
      </w:tr>
      <w:tr w:rsidR="003C549B" w:rsidRPr="002113E5" w:rsidTr="001F3B7D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1F3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1F3B7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1F3B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1F3B7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1F3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1F3B7D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1F3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1F3B7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1F3B7D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1F3B7D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1F3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1F3B7D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1F3B7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1F3B7D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1F3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1F3B7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1F3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1F3B7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1F3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1F3B7D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1F3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1F3B7D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1F3B7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1F3B7D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1F3B7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1F3B7D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1F3B7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1F3B7D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1F3B7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1F3B7D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1F3B7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1F3B7D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1F3B7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1F3B7D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1F3B7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1F3B7D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1F3B7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1F3B7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1F3B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1F3B7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1F3B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1F3B7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1F3B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1F3B7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1F3B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1F3B7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1F3B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1F3B7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1F3B7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1F3B7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1F3B7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1F3B7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1F3B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1F3B7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1F3B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B7D"/>
    <w:rsid w:val="0006322A"/>
    <w:rsid w:val="00096875"/>
    <w:rsid w:val="000B3557"/>
    <w:rsid w:val="000B56EB"/>
    <w:rsid w:val="000E5903"/>
    <w:rsid w:val="001526FF"/>
    <w:rsid w:val="00171884"/>
    <w:rsid w:val="001F3B7D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2018-02-28T11:03:00Z</dcterms:created>
  <dcterms:modified xsi:type="dcterms:W3CDTF">2018-02-28T11:04:00Z</dcterms:modified>
</cp:coreProperties>
</file>