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E1B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E1B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25.08.2016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E1BB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2016185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E1BB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E1BB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E1BB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E1B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E1B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E1BB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E1B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E1BB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E1BBC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E1B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1E1BBC">
        <w:trPr>
          <w:trHeight w:val="50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1E1B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E1BB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E1BB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E1B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E1BB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E1BB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E1BB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E1BB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E1BB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E1BB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E1BB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E1BB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E1B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E1B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209 800 000 000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E1B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209 800 000 000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E1B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209 800 000 000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E1B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10,0030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E1BB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E1BB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10,1400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E1B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E1B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1E1BBC">
      <w:pPr>
        <w:ind w:firstLine="0"/>
        <w:rPr>
          <w:szCs w:val="28"/>
        </w:rPr>
      </w:pPr>
      <w:bookmarkStart w:id="0" w:name="_GoBack"/>
      <w:bookmarkEnd w:id="0"/>
    </w:p>
    <w:sectPr w:rsidR="00232B0E" w:rsidSect="001E1BBC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BBC"/>
    <w:rsid w:val="0006322A"/>
    <w:rsid w:val="00096875"/>
    <w:rsid w:val="000B3557"/>
    <w:rsid w:val="000B56EB"/>
    <w:rsid w:val="000E5903"/>
    <w:rsid w:val="001526FF"/>
    <w:rsid w:val="00171884"/>
    <w:rsid w:val="001E1BBC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4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2016-08-25T08:35:00Z</dcterms:created>
  <dcterms:modified xsi:type="dcterms:W3CDTF">2016-08-25T08:39:00Z</dcterms:modified>
</cp:coreProperties>
</file>