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07.08.2018</w:t>
            </w:r>
          </w:p>
        </w:tc>
      </w:tr>
      <w:tr w:rsidR="00323E66" w:rsidRPr="00CC5818" w:rsidTr="00234258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2018218</w:t>
            </w:r>
          </w:p>
        </w:tc>
      </w:tr>
      <w:tr w:rsidR="00323E66" w:rsidRPr="00CC5818" w:rsidTr="00234258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34258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34258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34258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234258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07.08.2018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08.08.2018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34258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34258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34258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(да; </w:t>
            </w:r>
            <w:r w:rsidRPr="00CC5818">
              <w:rPr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lastRenderedPageBreak/>
              <w:t>Да</w:t>
            </w:r>
            <w:proofErr w:type="spellEnd"/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34258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234258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234258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234258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34258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3425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2342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11411A" w:rsidRDefault="0011411A" w:rsidP="00D92F8E">
      <w:pPr>
        <w:ind w:firstLine="0"/>
        <w:rPr>
          <w:szCs w:val="28"/>
        </w:rPr>
      </w:pP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25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258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2018-08-08T11:00:00Z</dcterms:created>
  <dcterms:modified xsi:type="dcterms:W3CDTF">2018-08-08T11:00:00Z</dcterms:modified>
</cp:coreProperties>
</file>