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7C215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7C215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06.10.2016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7C215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2016221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C215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7C215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7C215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06.10.2016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7C215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7C215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C215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7C215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7C215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7C215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7C215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7C215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7C215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7C215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7C215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7C215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7C215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7C215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7C215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7C215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7C215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7C215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7C215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7C215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7C215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7C215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C215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165 200 000 000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C215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C215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7C215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9,5307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C215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C215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9,7600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C215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C215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  <w:bookmarkStart w:id="0" w:name="_GoBack"/>
      <w:bookmarkEnd w:id="0"/>
    </w:p>
    <w:sectPr w:rsidR="00232B0E" w:rsidSect="007C2156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15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C2156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C215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C2156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C215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C215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2016-10-06T08:34:00Z</cp:lastPrinted>
  <dcterms:created xsi:type="dcterms:W3CDTF">2016-10-06T08:33:00Z</dcterms:created>
  <dcterms:modified xsi:type="dcterms:W3CDTF">2016-10-06T08:34:00Z</dcterms:modified>
</cp:coreProperties>
</file>