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2018144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CE7A6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CE7A69" w:rsidP="00CE7A69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sectPr w:rsidR="00232B0E" w:rsidRPr="0011411A" w:rsidSect="00CE7A69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6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E7A69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2018-06-05T11:06:00Z</dcterms:created>
  <dcterms:modified xsi:type="dcterms:W3CDTF">2018-06-05T11:07:00Z</dcterms:modified>
</cp:coreProperties>
</file>