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F63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2016038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63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F63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01.03.2016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F63F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F63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F63F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F63F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F63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F63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F63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F63F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F63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F63F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F63F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F63F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40 800 000 000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10,5294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10,6311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F63F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F63F8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3F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EF63F8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2016-02-29T08:56:00Z</dcterms:created>
  <dcterms:modified xsi:type="dcterms:W3CDTF">2016-02-29T08:59:00Z</dcterms:modified>
</cp:coreProperties>
</file>