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D71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D71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D71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D71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D71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D71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D71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D71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D71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D71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D71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D71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D71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D719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D719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236 970 000 000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D71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Pr="00232B0E" w:rsidRDefault="00232B0E" w:rsidP="00AD7196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9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D7196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2016-06-17T08:36:00Z</dcterms:created>
  <dcterms:modified xsi:type="dcterms:W3CDTF">2016-06-17T08:39:00Z</dcterms:modified>
</cp:coreProperties>
</file>