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54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2016229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54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54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5424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542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5424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5424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54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54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54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54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542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5424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542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5424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5424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5424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160 490 000 000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9,5892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5424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5424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24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54243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54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5424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542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5424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2016-10-14T08:37:00Z</cp:lastPrinted>
  <dcterms:created xsi:type="dcterms:W3CDTF">2016-10-14T08:36:00Z</dcterms:created>
  <dcterms:modified xsi:type="dcterms:W3CDTF">2016-10-14T08:37:00Z</dcterms:modified>
</cp:coreProperties>
</file>