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09.10.2018</w:t>
            </w:r>
          </w:p>
        </w:tc>
      </w:tr>
      <w:tr w:rsidR="00323E66" w:rsidRPr="00CC5818" w:rsidTr="00E643F8">
        <w:trPr>
          <w:trHeight w:val="72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2018290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09.10.2018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643F8">
        <w:trPr>
          <w:trHeight w:val="420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643F8">
        <w:trPr>
          <w:trHeight w:val="41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E643F8" w:rsidRDefault="00323E66" w:rsidP="00323E66">
            <w:pPr>
              <w:ind w:firstLine="0"/>
              <w:jc w:val="center"/>
              <w:rPr>
                <w:szCs w:val="28"/>
              </w:rPr>
            </w:pPr>
            <w:r w:rsidRPr="00E643F8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  <w:bookmarkStart w:id="0" w:name="_GoBack"/>
        <w:bookmarkEnd w:id="0"/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 w:val="24"/>
              </w:rPr>
            </w:pPr>
            <w:r>
              <w:t>1 150 000 000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 w:val="24"/>
              </w:rPr>
            </w:pPr>
            <w:r>
              <w:t>1 150 000 000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 w:val="24"/>
              </w:rPr>
            </w:pPr>
            <w:r>
              <w:t>1 150 000 000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E643F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A52B20" w:rsidRPr="00401125" w:rsidRDefault="00E643F8" w:rsidP="00E643F8">
      <w:pPr>
        <w:ind w:firstLine="0"/>
        <w:rPr>
          <w:szCs w:val="28"/>
        </w:rPr>
      </w:pPr>
      <w:r>
        <w:t xml:space="preserve">    </w:t>
      </w:r>
    </w:p>
    <w:sectPr w:rsidR="00A52B20" w:rsidRPr="00401125" w:rsidSect="00E643F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3F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643F8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2018-10-10T10:49:00Z</dcterms:created>
  <dcterms:modified xsi:type="dcterms:W3CDTF">2018-10-10T10:53:00Z</dcterms:modified>
</cp:coreProperties>
</file>