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E7D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E7D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E7D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2017084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E7D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E7D7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E7D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E7D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E7D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E7D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E7D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E7D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E7D7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E7D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E7D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E7D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E7D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E7D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E7D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E7D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E7D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E7D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E7D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E7D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E7D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E7D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E7D7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E7D7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E7D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E7D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24 319 000 000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E7D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24 319 000 000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E7D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24 319 000 000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E7D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9,2562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E7D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E7D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E7D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E7D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5E7D7D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D7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5E7D7D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E7D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E7D7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E7D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E7D7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2017-04-05T08:36:00Z</cp:lastPrinted>
  <dcterms:created xsi:type="dcterms:W3CDTF">2017-04-05T08:36:00Z</dcterms:created>
  <dcterms:modified xsi:type="dcterms:W3CDTF">2017-04-05T08:37:00Z</dcterms:modified>
</cp:coreProperties>
</file>