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F62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F62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F626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F626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F626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F626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F62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F62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F626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F62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F626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F626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F62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F626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F626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F62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F626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F626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F626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F626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F626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F626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F626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F626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F62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F62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8 920 000 000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F62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8 920 000 000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F62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8 920 000 000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F62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11,0212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F626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F626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11,0250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F62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F62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9F6267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26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9F6267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F62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F626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F62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F626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9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2015-08-13T06:15:00Z</cp:lastPrinted>
  <dcterms:created xsi:type="dcterms:W3CDTF">2015-08-13T06:14:00Z</dcterms:created>
  <dcterms:modified xsi:type="dcterms:W3CDTF">2015-08-13T06:23:00Z</dcterms:modified>
</cp:coreProperties>
</file>