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653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653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653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2016134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653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6533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653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653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653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653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653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6533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6533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653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653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6533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6533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653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653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653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6533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653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6533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6533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6533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6533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653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653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287 590 000 000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653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287 590 000 000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653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287 590 000 000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653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10,0224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6533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6533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10,0737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653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653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6533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33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6533D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653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6533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653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6533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2016-06-27T08:32:00Z</cp:lastPrinted>
  <dcterms:created xsi:type="dcterms:W3CDTF">2016-06-27T08:32:00Z</dcterms:created>
  <dcterms:modified xsi:type="dcterms:W3CDTF">2016-06-27T08:33:00Z</dcterms:modified>
</cp:coreProperties>
</file>