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12F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12F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12F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12F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12F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12F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12F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12F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12F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12F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12F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12F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12F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12F9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12F9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200 640 000 000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10,5434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12F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12F9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F9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12F9C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2015-10-27T06:26:00Z</cp:lastPrinted>
  <dcterms:created xsi:type="dcterms:W3CDTF">2015-10-27T06:25:00Z</dcterms:created>
  <dcterms:modified xsi:type="dcterms:W3CDTF">2015-10-27T06:28:00Z</dcterms:modified>
</cp:coreProperties>
</file>