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61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1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61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1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61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61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61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61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61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61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61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61B9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61B9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61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61B9A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9A"/>
    <w:rsid w:val="00061B9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2018-03-22T08:38:00Z</dcterms:created>
  <dcterms:modified xsi:type="dcterms:W3CDTF">2018-03-22T08:39:00Z</dcterms:modified>
</cp:coreProperties>
</file>