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345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345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345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345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3458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3458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345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345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345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345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345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345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345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345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345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3458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3458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269 430 000 000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10,0768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10,4200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345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3458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58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34588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2016-09-19T09:59:00Z</dcterms:created>
  <dcterms:modified xsi:type="dcterms:W3CDTF">2016-09-19T10:00:00Z</dcterms:modified>
</cp:coreProperties>
</file>