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69131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69131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16.03.2018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69131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2018063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69131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69131F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69131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16.03.2018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69131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19.03.2018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69131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69131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69131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69131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69131F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69131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69131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69131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69131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69131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69131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69131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69131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69131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69131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69131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69131F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69131F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69131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9131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1 860 000 000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9131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1 860 000 000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9131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1 860 000 000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69131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69131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69131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69131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69131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69131F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31F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9131F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2018-03-16T14:10:00Z</dcterms:created>
  <dcterms:modified xsi:type="dcterms:W3CDTF">2018-03-16T14:10:00Z</dcterms:modified>
</cp:coreProperties>
</file>