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FF609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FF609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11.05.2017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FF609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FF609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80 000 000 000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FF609A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FF609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11.05.2017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FF609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12.05.2017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FF609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8,75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FF609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FF609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FF609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FF609A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FF609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FF609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FF609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FF609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FF609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FF609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FF609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FF609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FF609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FF609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FF609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FF609A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FF609A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FF609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8,7550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F609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63 480 000 000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F609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63 480 000 000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F609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63 480 000 000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FF609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8,8838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FF609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8,7550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FF609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9,1000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FF609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FF609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FF609A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09A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  <w:rsid w:val="00FF6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2017-05-11T08:37:00Z</cp:lastPrinted>
  <dcterms:created xsi:type="dcterms:W3CDTF">2017-05-11T08:37:00Z</dcterms:created>
  <dcterms:modified xsi:type="dcterms:W3CDTF">2017-05-11T08:38:00Z</dcterms:modified>
</cp:coreProperties>
</file>