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C797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C797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13.01.2017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C797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2017005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C797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C797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C797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C797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C797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C797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C797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C797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C7975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C797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CC797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C797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C797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C797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C797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C797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C797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C797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C797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C797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C797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C797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C797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C797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316 675 000 000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C797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C797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C797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9,5231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C797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C797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C797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C797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CC7975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975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7975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CC797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CC7975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CC797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CC797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2017-01-13T09:00:00Z</cp:lastPrinted>
  <dcterms:created xsi:type="dcterms:W3CDTF">2017-01-13T09:00:00Z</dcterms:created>
  <dcterms:modified xsi:type="dcterms:W3CDTF">2017-01-13T09:01:00Z</dcterms:modified>
</cp:coreProperties>
</file>