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0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0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07E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2016003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07E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307E4E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07E4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07E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0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0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07E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0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07E4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07E4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0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0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07E4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07E4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0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07E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07E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07E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07E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07E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07E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07E4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07E4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0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238 276 000 000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0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07E4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07E4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10,7503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0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0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307E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E4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07E4E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07E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07E4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07E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07E4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2016-01-19T06:25:00Z</cp:lastPrinted>
  <dcterms:created xsi:type="dcterms:W3CDTF">2016-01-19T06:24:00Z</dcterms:created>
  <dcterms:modified xsi:type="dcterms:W3CDTF">2016-01-19T06:26:00Z</dcterms:modified>
</cp:coreProperties>
</file>