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20.06.2017</w:t>
            </w:r>
          </w:p>
        </w:tc>
      </w:tr>
      <w:tr w:rsidR="003C549B" w:rsidRPr="00B237E3" w:rsidTr="00B65D55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B65D5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2017153</w:t>
            </w:r>
          </w:p>
        </w:tc>
      </w:tr>
      <w:tr w:rsidR="003C549B" w:rsidRPr="00B237E3" w:rsidTr="00B65D55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65D55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65D55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B65D5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B65D55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B65D5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B65D5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20.06.2017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21.06.2017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B65D5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65D55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B65D5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65D55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65D55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65D55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65D55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B65D5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65D55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B65D5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65D55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B65D5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65D55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B65D5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65D55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B65D5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65D55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B65D5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65D55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B65D5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65D55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B65D5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65D55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B65D5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B65D5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65D5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281 480 000 000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65D5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281 480 000 000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65D5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281 480 000 000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B65D5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8,5162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B65D5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B65D5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8,6600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B65D5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B65D55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B65D5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D5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65D55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2017-06-21T11:13:00Z</dcterms:created>
  <dcterms:modified xsi:type="dcterms:W3CDTF">2017-06-21T11:14:00Z</dcterms:modified>
</cp:coreProperties>
</file>