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  <w:bookmarkStart w:id="0" w:name="_GoBack"/>
      <w:bookmarkEnd w:id="0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871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71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871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71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871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871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871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871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871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871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871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8712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8712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871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8712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12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7126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1950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475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2</cp:revision>
  <dcterms:created xsi:type="dcterms:W3CDTF">2016-05-16T09:33:00Z</dcterms:created>
  <dcterms:modified xsi:type="dcterms:W3CDTF">2016-05-16T09:35:00Z</dcterms:modified>
</cp:coreProperties>
</file>