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37F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37F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37F4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2017078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37F4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37F4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37F4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31.03.2017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37F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37F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37F4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37F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37F4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37F4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37F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37F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37F4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37F4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37F4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37F4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37F4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37F4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37F4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37F4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37F4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37F4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37F4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37F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37F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8 250 000 000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37F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8 250 000 000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37F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8 250 000 000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37F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9,2602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37F4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37F4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37F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37F4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137F46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F46"/>
    <w:rsid w:val="0006322A"/>
    <w:rsid w:val="00096875"/>
    <w:rsid w:val="000B3557"/>
    <w:rsid w:val="000B56EB"/>
    <w:rsid w:val="000E5903"/>
    <w:rsid w:val="00137F46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2017-03-30T12:28:00Z</cp:lastPrinted>
  <dcterms:created xsi:type="dcterms:W3CDTF">2017-03-30T12:28:00Z</dcterms:created>
  <dcterms:modified xsi:type="dcterms:W3CDTF">2017-03-30T12:29:00Z</dcterms:modified>
</cp:coreProperties>
</file>