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08.08.2018</w:t>
            </w:r>
          </w:p>
        </w:tc>
      </w:tr>
      <w:tr w:rsidR="00323E66" w:rsidRPr="00CC5818" w:rsidTr="0000641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2018219</w:t>
            </w:r>
          </w:p>
        </w:tc>
      </w:tr>
      <w:tr w:rsidR="00323E66" w:rsidRPr="00CC5818" w:rsidTr="0000641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0641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0641D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0641D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0641D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08.08.2018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09.08.2018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0641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0641D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0641D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0641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0641D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0641D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0641D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0641D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00641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064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0641D" w:rsidP="0000641D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41D"/>
    <w:rsid w:val="0000641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2018-08-09T11:02:00Z</dcterms:created>
  <dcterms:modified xsi:type="dcterms:W3CDTF">2018-08-09T11:02:00Z</dcterms:modified>
</cp:coreProperties>
</file>