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907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907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9073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2016196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9073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9073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9073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907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907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9073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907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9073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9073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907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90739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907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9073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9073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907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9073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9073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9073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9073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9073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9073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9073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9073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907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07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07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07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907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10,0245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9073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9073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907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907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990739">
      <w:pPr>
        <w:ind w:firstLine="0"/>
        <w:rPr>
          <w:szCs w:val="28"/>
        </w:rPr>
      </w:pPr>
      <w:bookmarkStart w:id="0" w:name="_GoBack"/>
      <w:bookmarkEnd w:id="0"/>
    </w:p>
    <w:sectPr w:rsidR="00232B0E" w:rsidSect="0099073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3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0739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2016-09-07T08:42:00Z</dcterms:created>
  <dcterms:modified xsi:type="dcterms:W3CDTF">2016-09-07T08:46:00Z</dcterms:modified>
</cp:coreProperties>
</file>