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02.07.2018</w:t>
            </w:r>
          </w:p>
        </w:tc>
      </w:tr>
      <w:tr w:rsidR="00323E66" w:rsidRPr="00CC5818" w:rsidTr="000B13D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2018177</w:t>
            </w:r>
          </w:p>
        </w:tc>
      </w:tr>
      <w:tr w:rsidR="00323E66" w:rsidRPr="00CC5818" w:rsidTr="000B13D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B13D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B13D0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B13D0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B13D0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02.07.2018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03.07.2018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B13D0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B13D0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B13D0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B13D0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B13D0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B13D0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B13D0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B13D0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</w:rPr>
            </w:pPr>
            <w:r>
              <w:t>60 700 000 000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</w:rPr>
            </w:pPr>
            <w:r>
              <w:t>60 700 000 000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</w:rPr>
            </w:pPr>
            <w:r>
              <w:t>60 700 000 000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</w:rPr>
            </w:pPr>
            <w:r>
              <w:t>6,8921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6,9105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0B13D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0B13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B13D0" w:rsidP="0011411A">
      <w:r>
        <w:rPr>
          <w:lang w:val="en-US"/>
        </w:rPr>
        <w:t xml:space="preserve"> </w:t>
      </w:r>
    </w:p>
    <w:p w:rsidR="0011411A" w:rsidRDefault="000B13D0" w:rsidP="000B13D0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3D0"/>
    <w:rsid w:val="0006322A"/>
    <w:rsid w:val="00096875"/>
    <w:rsid w:val="000B13D0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2018-07-03T10:58:00Z</dcterms:created>
  <dcterms:modified xsi:type="dcterms:W3CDTF">2018-07-03T10:58:00Z</dcterms:modified>
</cp:coreProperties>
</file>