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CC271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CC271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CC271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2016020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C271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CC2718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CC271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CC271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05.02.2016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CC271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08.02.2016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CC271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C271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CC271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CC271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CC2718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CC271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CC271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CC271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CC271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CC271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CC271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CC271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CC271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CC271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CC271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CC271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CC271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CC271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CC271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10,5222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C271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64 548 000 000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C271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64 548 000 000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C271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64 548 000 000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CC271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10,5781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C271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10,5222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C271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10,6650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CC271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CC271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CC2718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718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C2718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2016-02-05T08:38:00Z</dcterms:created>
  <dcterms:modified xsi:type="dcterms:W3CDTF">2016-02-05T08:40:00Z</dcterms:modified>
</cp:coreProperties>
</file>