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20F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20F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20F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20F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20F24">
        <w:trPr>
          <w:trHeight w:val="378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20F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20F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20F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20F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20F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20F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20F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20F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20F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20F2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20F2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20F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C20F24">
      <w:pPr>
        <w:ind w:firstLine="0"/>
        <w:rPr>
          <w:szCs w:val="28"/>
        </w:rPr>
      </w:pPr>
    </w:p>
    <w:sectPr w:rsidR="00232B0E" w:rsidSect="00C20F24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2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20F24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2017-07-28T10:59:00Z</dcterms:created>
  <dcterms:modified xsi:type="dcterms:W3CDTF">2017-07-28T11:00:00Z</dcterms:modified>
</cp:coreProperties>
</file>