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649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2016255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649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649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649E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649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649E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649E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649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649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649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649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649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649E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649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649E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649E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649E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649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9,6705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128 800 000 000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9,6821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9,8200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649E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5649E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E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649E5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649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649E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649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649E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2016-11-15T08:31:00Z</cp:lastPrinted>
  <dcterms:created xsi:type="dcterms:W3CDTF">2016-11-15T08:31:00Z</dcterms:created>
  <dcterms:modified xsi:type="dcterms:W3CDTF">2016-11-15T08:31:00Z</dcterms:modified>
</cp:coreProperties>
</file>