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078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078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078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078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078D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078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078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078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078D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078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078D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078D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078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078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078D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078D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078D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078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078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078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078D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078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078D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078D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078D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078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078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60 400 000 000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078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60 400 000 000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078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60 400 000 000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078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078D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078D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078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078D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078DF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8D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078DF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078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078D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078D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078D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2017-01-23T12:34:00Z</cp:lastPrinted>
  <dcterms:created xsi:type="dcterms:W3CDTF">2017-01-23T12:33:00Z</dcterms:created>
  <dcterms:modified xsi:type="dcterms:W3CDTF">2017-01-23T12:34:00Z</dcterms:modified>
</cp:coreProperties>
</file>