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933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933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9332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933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933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9332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93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933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933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933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933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933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933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9332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9332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93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93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93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93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93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933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933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93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93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93320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32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93320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2018-03-14T10:58:00Z</dcterms:created>
  <dcterms:modified xsi:type="dcterms:W3CDTF">2018-03-14T10:58:00Z</dcterms:modified>
</cp:coreProperties>
</file>