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C71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C71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C71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C71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C710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C71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C71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C71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C71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C71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C710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C710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C71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C71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C710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C710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C71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C710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C710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C710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C710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C710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C710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C710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C710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C71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10,9001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C71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199 160 000 000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C71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C71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C71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10,9661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C710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C710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C71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C71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0C7106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106"/>
    <w:rsid w:val="0006322A"/>
    <w:rsid w:val="00096875"/>
    <w:rsid w:val="000B3557"/>
    <w:rsid w:val="000B56EB"/>
    <w:rsid w:val="000C7106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C71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C710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C71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C710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2015-11-17T06:13:00Z</cp:lastPrinted>
  <dcterms:created xsi:type="dcterms:W3CDTF">2015-11-17T06:12:00Z</dcterms:created>
  <dcterms:modified xsi:type="dcterms:W3CDTF">2015-11-17T06:15:00Z</dcterms:modified>
</cp:coreProperties>
</file>