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C4D7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C4D7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29.08.2016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C4D7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2016188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C4D7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C4D7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C4D7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29.08.2016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C4D7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C4D7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C4D7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C4D7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C4D7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C4D75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C4D7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9C4D75">
        <w:trPr>
          <w:trHeight w:val="523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C4D7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C4D7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C4D7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C4D7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C4D7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C4D7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C4D7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C4D7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C4D7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C4D7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C4D7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C4D7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C4D7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C4D7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305 550 000 000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C4D7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C4D7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C4D7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C4D7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C4D7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10,0800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C4D7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C4D7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9C4D75">
      <w:pPr>
        <w:ind w:firstLine="0"/>
        <w:rPr>
          <w:szCs w:val="28"/>
        </w:rPr>
      </w:pPr>
      <w:bookmarkStart w:id="0" w:name="_GoBack"/>
      <w:bookmarkEnd w:id="0"/>
    </w:p>
    <w:sectPr w:rsidR="00232B0E" w:rsidSect="009C4D75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D75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C4D75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cp:lastPrinted>2016-08-29T08:27:00Z</cp:lastPrinted>
  <dcterms:created xsi:type="dcterms:W3CDTF">2016-08-29T08:26:00Z</dcterms:created>
  <dcterms:modified xsi:type="dcterms:W3CDTF">2016-08-29T08:28:00Z</dcterms:modified>
</cp:coreProperties>
</file>