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D6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6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D6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6CF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D6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D6CF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D6CF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D6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D6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0D6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0D6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D6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D6CF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D6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D6CF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D6CF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D6CF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D6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0D6CF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  <w:r>
              <w:t>1</w:t>
            </w:r>
            <w:r>
              <w:rPr>
                <w:lang w:val="en-US"/>
              </w:rPr>
              <w:t>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11,5241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0D6CFE" w:rsidRDefault="000D6CFE" w:rsidP="000D6CF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11,51</w:t>
            </w:r>
            <w: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355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D6CF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sectPr w:rsidR="006A3E4D" w:rsidSect="00E53C15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CFE"/>
    <w:rsid w:val="0001265C"/>
    <w:rsid w:val="0006322A"/>
    <w:rsid w:val="00096875"/>
    <w:rsid w:val="000B3557"/>
    <w:rsid w:val="000B56EB"/>
    <w:rsid w:val="000D6CFE"/>
    <w:rsid w:val="000E5903"/>
    <w:rsid w:val="001526FF"/>
    <w:rsid w:val="00171884"/>
    <w:rsid w:val="00205DB9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3C15"/>
    <w:rsid w:val="00E55E85"/>
    <w:rsid w:val="00E872B2"/>
    <w:rsid w:val="00EC0FBC"/>
    <w:rsid w:val="00EE2BC0"/>
    <w:rsid w:val="00F03665"/>
    <w:rsid w:val="00F149F9"/>
    <w:rsid w:val="00F15830"/>
    <w:rsid w:val="00F24CA9"/>
    <w:rsid w:val="00F355B5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53C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3C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53C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53C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563</Words>
  <Characters>3214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Самолевская Инна Сергеевна</dc:creator>
  <cp:lastModifiedBy>Щетилина Екатерина Михайловна</cp:lastModifiedBy>
  <cp:revision>2</cp:revision>
  <cp:lastPrinted>2015-07-01T06:08:00Z</cp:lastPrinted>
  <dcterms:created xsi:type="dcterms:W3CDTF">2015-07-03T11:50:00Z</dcterms:created>
  <dcterms:modified xsi:type="dcterms:W3CDTF">2015-07-03T11:50:00Z</dcterms:modified>
</cp:coreProperties>
</file>