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084C1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C549B" w:rsidRPr="00435E96" w:rsidRDefault="00084C1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084C1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946" w:type="dxa"/>
            <w:vAlign w:val="center"/>
          </w:tcPr>
          <w:p w:rsidR="003C549B" w:rsidRPr="002113E5" w:rsidRDefault="00084C1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18.09.2017</w:t>
            </w:r>
          </w:p>
        </w:tc>
      </w:tr>
      <w:tr w:rsidR="003C549B" w:rsidRPr="00B237E3" w:rsidTr="00084C1C">
        <w:trPr>
          <w:trHeight w:val="1036"/>
        </w:trPr>
        <w:tc>
          <w:tcPr>
            <w:tcW w:w="5954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C549B" w:rsidRPr="000B3557" w:rsidRDefault="00084C1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2017244</w:t>
            </w:r>
          </w:p>
        </w:tc>
      </w:tr>
      <w:tr w:rsidR="003C549B" w:rsidRPr="00B237E3" w:rsidTr="00084C1C">
        <w:trPr>
          <w:trHeight w:val="1036"/>
        </w:trPr>
        <w:tc>
          <w:tcPr>
            <w:tcW w:w="5954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084C1C">
        <w:trPr>
          <w:trHeight w:val="1036"/>
        </w:trPr>
        <w:tc>
          <w:tcPr>
            <w:tcW w:w="5954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084C1C">
        <w:trPr>
          <w:trHeight w:val="1036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084C1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084C1C">
        <w:trPr>
          <w:trHeight w:val="413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C549B" w:rsidRPr="002113E5" w:rsidRDefault="00084C1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084C1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171884" w:rsidRDefault="00084C1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18.09.2017</w:t>
            </w:r>
          </w:p>
        </w:tc>
      </w:tr>
      <w:tr w:rsidR="003C549B" w:rsidRPr="002113E5" w:rsidTr="00084C1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2113E5" w:rsidRDefault="00084C1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19.09.2017</w:t>
            </w:r>
          </w:p>
        </w:tc>
      </w:tr>
      <w:tr w:rsidR="003C549B" w:rsidRPr="002113E5" w:rsidTr="00084C1C">
        <w:trPr>
          <w:trHeight w:val="397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946" w:type="dxa"/>
            <w:vAlign w:val="center"/>
          </w:tcPr>
          <w:p w:rsidR="003C549B" w:rsidRPr="002113E5" w:rsidRDefault="00084C1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</w:t>
            </w:r>
          </w:p>
        </w:tc>
      </w:tr>
      <w:tr w:rsidR="003C549B" w:rsidRPr="002113E5" w:rsidTr="00084C1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084C1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084C1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C549B" w:rsidRPr="002113E5" w:rsidRDefault="00084C1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084C1C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946" w:type="dxa"/>
            <w:vAlign w:val="center"/>
          </w:tcPr>
          <w:p w:rsidR="003C549B" w:rsidRPr="002113E5" w:rsidRDefault="00084C1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084C1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946" w:type="dxa"/>
            <w:vAlign w:val="center"/>
          </w:tcPr>
          <w:p w:rsidR="003C549B" w:rsidRPr="002113E5" w:rsidRDefault="00084C1C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084C1C">
        <w:trPr>
          <w:trHeight w:val="55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F24CA9" w:rsidRDefault="00084C1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084C1C">
        <w:trPr>
          <w:trHeight w:val="85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84C1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84C1C">
        <w:trPr>
          <w:trHeight w:val="397"/>
        </w:trPr>
        <w:tc>
          <w:tcPr>
            <w:tcW w:w="5954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311ADA" w:rsidRDefault="00084C1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084C1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C549B" w:rsidRPr="005D63E4" w:rsidRDefault="00084C1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84C1C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C549B" w:rsidRPr="00AD1542" w:rsidRDefault="00084C1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84C1C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C549B" w:rsidRPr="002113E5" w:rsidRDefault="00084C1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084C1C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C549B" w:rsidRPr="001526FF" w:rsidRDefault="00084C1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084C1C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C549B" w:rsidRPr="001526FF" w:rsidRDefault="00084C1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084C1C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C549B" w:rsidRPr="005E2657" w:rsidRDefault="00084C1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084C1C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C549B" w:rsidRPr="00834AE5" w:rsidRDefault="00084C1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084C1C">
        <w:trPr>
          <w:trHeight w:val="794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C549B" w:rsidRPr="00572C7E" w:rsidRDefault="00084C1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084C1C">
        <w:trPr>
          <w:trHeight w:val="794"/>
        </w:trPr>
        <w:tc>
          <w:tcPr>
            <w:tcW w:w="5954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C549B" w:rsidRPr="00DC24B9" w:rsidRDefault="00084C1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084C1C">
        <w:trPr>
          <w:trHeight w:val="794"/>
        </w:trPr>
        <w:tc>
          <w:tcPr>
            <w:tcW w:w="5954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946" w:type="dxa"/>
            <w:vAlign w:val="center"/>
          </w:tcPr>
          <w:p w:rsidR="003C549B" w:rsidRPr="005F1F0D" w:rsidRDefault="00084C1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084C1C">
        <w:trPr>
          <w:trHeight w:val="794"/>
        </w:trPr>
        <w:tc>
          <w:tcPr>
            <w:tcW w:w="5954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C549B" w:rsidRPr="003A713F" w:rsidRDefault="00084C1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084C1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CC25D2" w:rsidRDefault="00084C1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8,0002</w:t>
            </w:r>
          </w:p>
        </w:tc>
      </w:tr>
      <w:tr w:rsidR="003C549B" w:rsidRPr="0065185C" w:rsidTr="00084C1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084C1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300 142 000 000</w:t>
            </w:r>
          </w:p>
        </w:tc>
      </w:tr>
      <w:tr w:rsidR="003C549B" w:rsidRPr="0065185C" w:rsidTr="00084C1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084C1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084C1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084C1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084C1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65185C" w:rsidRDefault="00084C1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8,0085</w:t>
            </w:r>
          </w:p>
        </w:tc>
      </w:tr>
      <w:tr w:rsidR="003C549B" w:rsidRPr="0065185C" w:rsidTr="00084C1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084C1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8,0002</w:t>
            </w:r>
          </w:p>
        </w:tc>
      </w:tr>
      <w:tr w:rsidR="003C549B" w:rsidRPr="0065185C" w:rsidTr="00084C1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084C1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8,0250</w:t>
            </w:r>
          </w:p>
        </w:tc>
      </w:tr>
      <w:tr w:rsidR="003C549B" w:rsidRPr="0065185C" w:rsidTr="00084C1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C549B" w:rsidRPr="0065185C" w:rsidRDefault="00084C1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084C1C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C549B" w:rsidRPr="0065185C" w:rsidRDefault="00084C1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C1C"/>
    <w:rsid w:val="0006322A"/>
    <w:rsid w:val="00084C1C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2017-09-19T10:56:00Z</dcterms:created>
  <dcterms:modified xsi:type="dcterms:W3CDTF">2017-09-19T10:56:00Z</dcterms:modified>
</cp:coreProperties>
</file>