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92E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92E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92E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92E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92E4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92E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92E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92E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92E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92E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92E4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92E4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92E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92E4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92E4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92E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92E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92E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92E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92E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92E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92E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92E4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92E4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92E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92E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144 920 000 000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92E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92E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92E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11,0062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92E4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92E4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92E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92E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092E43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E43"/>
    <w:rsid w:val="0006322A"/>
    <w:rsid w:val="00092E43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2015-08-18T06:27:00Z</cp:lastPrinted>
  <dcterms:created xsi:type="dcterms:W3CDTF">2015-08-18T06:26:00Z</dcterms:created>
  <dcterms:modified xsi:type="dcterms:W3CDTF">2015-08-18T06:28:00Z</dcterms:modified>
</cp:coreProperties>
</file>